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31D" w:rsidRPr="007F23F6" w:rsidRDefault="0072731D" w:rsidP="003A3FC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F23F6"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72731D" w:rsidRPr="007F23F6" w:rsidRDefault="0072731D" w:rsidP="003A3FC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F23F6">
        <w:rPr>
          <w:rFonts w:ascii="Times New Roman" w:hAnsi="Times New Roman"/>
          <w:b/>
          <w:sz w:val="26"/>
          <w:szCs w:val="26"/>
        </w:rPr>
        <w:t>ЧЕРЕМХОВСКИЙ РАЙОН ИРКУТСКАЯ ОБЛАСТЬ</w:t>
      </w:r>
    </w:p>
    <w:p w:rsidR="0072731D" w:rsidRPr="007F23F6" w:rsidRDefault="0072731D" w:rsidP="003A3FC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F23F6">
        <w:rPr>
          <w:rFonts w:ascii="Times New Roman" w:hAnsi="Times New Roman"/>
          <w:b/>
          <w:sz w:val="26"/>
          <w:szCs w:val="26"/>
        </w:rPr>
        <w:t>НОВОСТРОЕВСКОЕ МУНИЦИПАЛЬНОЕ ОБРАЗОВАНИЕ</w:t>
      </w:r>
    </w:p>
    <w:p w:rsidR="0072731D" w:rsidRPr="007F23F6" w:rsidRDefault="0072731D" w:rsidP="003A3FC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F23F6">
        <w:rPr>
          <w:rFonts w:ascii="Times New Roman" w:hAnsi="Times New Roman"/>
          <w:b/>
          <w:sz w:val="26"/>
          <w:szCs w:val="26"/>
        </w:rPr>
        <w:t>АДМИНИСТРАЦИЯ</w:t>
      </w:r>
    </w:p>
    <w:p w:rsidR="0072731D" w:rsidRPr="007F23F6" w:rsidRDefault="0072731D" w:rsidP="003A3FC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2731D" w:rsidRPr="007F23F6" w:rsidRDefault="0072731D" w:rsidP="003A3F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F23F6">
        <w:rPr>
          <w:rFonts w:ascii="Times New Roman" w:hAnsi="Times New Roman"/>
          <w:b/>
          <w:sz w:val="26"/>
          <w:szCs w:val="26"/>
        </w:rPr>
        <w:t>ПОСТАНОВЛЕНИЕ</w:t>
      </w:r>
    </w:p>
    <w:p w:rsidR="0072731D" w:rsidRPr="007F23F6" w:rsidRDefault="0072731D" w:rsidP="003A3FC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2731D" w:rsidRPr="007F23F6" w:rsidRDefault="0072731D" w:rsidP="003A3FC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F23F6"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15.01.2018</w:t>
      </w:r>
      <w:r w:rsidRPr="007F23F6">
        <w:rPr>
          <w:rFonts w:ascii="Times New Roman" w:hAnsi="Times New Roman"/>
          <w:sz w:val="26"/>
          <w:szCs w:val="26"/>
        </w:rPr>
        <w:t xml:space="preserve"> № 3</w:t>
      </w:r>
    </w:p>
    <w:p w:rsidR="0072731D" w:rsidRPr="007F23F6" w:rsidRDefault="0072731D" w:rsidP="003A3FC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7F23F6">
        <w:rPr>
          <w:rFonts w:ascii="Times New Roman" w:hAnsi="Times New Roman"/>
          <w:sz w:val="26"/>
          <w:szCs w:val="26"/>
        </w:rPr>
        <w:t>п. Новостройка</w:t>
      </w:r>
    </w:p>
    <w:p w:rsidR="0072731D" w:rsidRPr="00260FAC" w:rsidRDefault="0072731D" w:rsidP="003A3FC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57D5">
        <w:rPr>
          <w:rFonts w:ascii="Times New Roman" w:hAnsi="Times New Roman"/>
          <w:b/>
          <w:sz w:val="28"/>
          <w:szCs w:val="28"/>
        </w:rPr>
        <w:t xml:space="preserve"> </w:t>
      </w:r>
    </w:p>
    <w:p w:rsidR="0072731D" w:rsidRPr="007F23F6" w:rsidRDefault="0072731D" w:rsidP="00B557D5">
      <w:pPr>
        <w:tabs>
          <w:tab w:val="left" w:pos="5245"/>
        </w:tabs>
        <w:spacing w:after="0" w:line="240" w:lineRule="auto"/>
        <w:ind w:right="5670"/>
        <w:jc w:val="both"/>
        <w:rPr>
          <w:rFonts w:ascii="Times New Roman" w:hAnsi="Times New Roman"/>
          <w:b/>
          <w:sz w:val="23"/>
          <w:szCs w:val="23"/>
        </w:rPr>
      </w:pPr>
      <w:r w:rsidRPr="007F23F6">
        <w:rPr>
          <w:rFonts w:ascii="Times New Roman" w:hAnsi="Times New Roman"/>
          <w:b/>
          <w:sz w:val="23"/>
          <w:szCs w:val="23"/>
        </w:rPr>
        <w:t>О внесение изменений в Положение об оплате труда работников учреждений культуры, финансируемых за счет средств бюджета Новостроевского сельского поселения, утвержденное постановлением администрации от 25.08.2014 № 107</w:t>
      </w:r>
    </w:p>
    <w:p w:rsidR="0072731D" w:rsidRPr="007B59D5" w:rsidRDefault="0072731D" w:rsidP="004D1C00">
      <w:pPr>
        <w:tabs>
          <w:tab w:val="left" w:pos="4111"/>
        </w:tabs>
        <w:spacing w:after="0" w:line="240" w:lineRule="auto"/>
        <w:ind w:right="4819" w:firstLine="567"/>
        <w:jc w:val="both"/>
        <w:rPr>
          <w:rFonts w:ascii="Times New Roman" w:hAnsi="Times New Roman"/>
          <w:sz w:val="27"/>
          <w:szCs w:val="27"/>
        </w:rPr>
      </w:pPr>
    </w:p>
    <w:p w:rsidR="0072731D" w:rsidRPr="007F23F6" w:rsidRDefault="0072731D" w:rsidP="004D1C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23F6">
        <w:rPr>
          <w:rFonts w:ascii="Times New Roman" w:hAnsi="Times New Roman"/>
          <w:sz w:val="26"/>
          <w:szCs w:val="26"/>
        </w:rPr>
        <w:t>Руководствуясь Федеральным законом от 03.07.2016 № 347-ФЗ «О внесении изменений в Трудовой кодекс Российской Федерации», Указом Президента Российской Федерации от 07.05.2012 № 597 «О мероприятиях по реализации государственной социальной политики», распоряжением Министерства культуры и архивов Иркутской области от 14.12.2016 № 369-мр «О прогнозе среднемесячной заработной платы работников учреждений культуры на 2017 год», статьями 32, 43 Устава Новостроевского муниципального образования, администрация Новостроевского муниципального образования</w:t>
      </w:r>
    </w:p>
    <w:p w:rsidR="0072731D" w:rsidRPr="007F23F6" w:rsidRDefault="0072731D" w:rsidP="004D1C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2731D" w:rsidRPr="007F23F6" w:rsidRDefault="0072731D" w:rsidP="004D1C00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7F23F6">
        <w:rPr>
          <w:rFonts w:ascii="Times New Roman" w:hAnsi="Times New Roman"/>
          <w:b/>
          <w:sz w:val="26"/>
          <w:szCs w:val="26"/>
        </w:rPr>
        <w:t>п о с т а н о в л я е т:</w:t>
      </w:r>
    </w:p>
    <w:p w:rsidR="0072731D" w:rsidRPr="007F23F6" w:rsidRDefault="0072731D" w:rsidP="004D1C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72731D" w:rsidRPr="007F23F6" w:rsidRDefault="0072731D" w:rsidP="007F23F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23F6">
        <w:rPr>
          <w:rFonts w:ascii="Times New Roman" w:hAnsi="Times New Roman"/>
          <w:sz w:val="26"/>
          <w:szCs w:val="26"/>
        </w:rPr>
        <w:t>1. Приложение № 2 к Положению об оплате труда работников учреждений культуры, финансируемых за счет средств бюджета Новостроевского сельского поселения утвержденное постановлением администрации Новостроевского сельского поселения от 25.08.2014 № 107 (с изменениями от 20.01.2017 № 6) изложить в новой редакции (прилагается).</w:t>
      </w:r>
    </w:p>
    <w:p w:rsidR="0072731D" w:rsidRPr="007F23F6" w:rsidRDefault="0072731D" w:rsidP="004D1C00">
      <w:pPr>
        <w:pStyle w:val="ListParagraph"/>
        <w:ind w:left="0" w:firstLine="567"/>
      </w:pPr>
      <w:r w:rsidRPr="007F23F6">
        <w:t>2. Главному специалисту администрации Новостроевского сельского поселения (Тихонова С.С.):</w:t>
      </w:r>
    </w:p>
    <w:p w:rsidR="0072731D" w:rsidRPr="007F23F6" w:rsidRDefault="0072731D" w:rsidP="004D1C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23F6">
        <w:rPr>
          <w:rFonts w:ascii="Times New Roman" w:hAnsi="Times New Roman"/>
          <w:sz w:val="26"/>
          <w:szCs w:val="26"/>
        </w:rPr>
        <w:t>2.1. внести информационную справку в оригинал постановления указанного в пункте 1 о дате внесения в него изменений настоящим постановлением;</w:t>
      </w:r>
    </w:p>
    <w:p w:rsidR="0072731D" w:rsidRPr="007F23F6" w:rsidRDefault="0072731D" w:rsidP="004D1C00">
      <w:pPr>
        <w:pStyle w:val="ListParagraph"/>
        <w:ind w:left="0" w:firstLine="567"/>
      </w:pPr>
      <w:r w:rsidRPr="007F23F6">
        <w:t>2.2. опубликовать настоящее постановление в издании «Новостроевский вестник» и разместить в подразделе Новостроевского сельского поселения раздела «Поселения района» официального сайта Черемховского районного муниципального образования cher.irkobl.ru.</w:t>
      </w:r>
    </w:p>
    <w:p w:rsidR="0072731D" w:rsidRPr="007F23F6" w:rsidRDefault="0072731D" w:rsidP="004D1C00">
      <w:pPr>
        <w:pStyle w:val="ListParagraph"/>
        <w:ind w:left="0" w:firstLine="567"/>
      </w:pPr>
      <w:r w:rsidRPr="007F23F6">
        <w:t xml:space="preserve">3. Настоящее постановление вступает в силу после его официального опубликования (обнародования) и распространяется на правоотношения, возникшие с 01.01.2018 года. </w:t>
      </w:r>
    </w:p>
    <w:p w:rsidR="0072731D" w:rsidRPr="007F23F6" w:rsidRDefault="0072731D" w:rsidP="004D1C0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F23F6">
        <w:rPr>
          <w:rFonts w:ascii="Times New Roman" w:hAnsi="Times New Roman"/>
          <w:snapToGrid w:val="0"/>
          <w:sz w:val="26"/>
          <w:szCs w:val="26"/>
        </w:rPr>
        <w:t xml:space="preserve">4. Контроль за исполнением настоящего решения возложить на </w:t>
      </w:r>
      <w:r w:rsidRPr="007F23F6">
        <w:rPr>
          <w:rFonts w:ascii="Times New Roman" w:hAnsi="Times New Roman"/>
          <w:sz w:val="26"/>
          <w:szCs w:val="26"/>
        </w:rPr>
        <w:t xml:space="preserve">главу Новостроевского муниципального образования </w:t>
      </w:r>
      <w:r>
        <w:rPr>
          <w:rFonts w:ascii="Times New Roman" w:hAnsi="Times New Roman"/>
          <w:sz w:val="26"/>
          <w:szCs w:val="26"/>
        </w:rPr>
        <w:t>Е.Н. Федяева</w:t>
      </w:r>
      <w:r w:rsidRPr="007F23F6">
        <w:rPr>
          <w:rFonts w:ascii="Times New Roman" w:hAnsi="Times New Roman"/>
          <w:snapToGrid w:val="0"/>
          <w:sz w:val="26"/>
          <w:szCs w:val="26"/>
        </w:rPr>
        <w:t>.</w:t>
      </w:r>
    </w:p>
    <w:p w:rsidR="0072731D" w:rsidRPr="007F23F6" w:rsidRDefault="0072731D" w:rsidP="004D1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6"/>
          <w:szCs w:val="26"/>
        </w:rPr>
      </w:pPr>
    </w:p>
    <w:p w:rsidR="0072731D" w:rsidRPr="007F23F6" w:rsidRDefault="0072731D" w:rsidP="004D1C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6"/>
          <w:szCs w:val="26"/>
        </w:rPr>
      </w:pPr>
    </w:p>
    <w:p w:rsidR="0072731D" w:rsidRPr="007F23F6" w:rsidRDefault="0072731D" w:rsidP="004D1C00">
      <w:pPr>
        <w:pStyle w:val="NoSpacing"/>
        <w:jc w:val="both"/>
        <w:rPr>
          <w:rFonts w:ascii="Times New Roman" w:hAnsi="Times New Roman"/>
          <w:b/>
          <w:snapToGrid w:val="0"/>
          <w:sz w:val="26"/>
          <w:szCs w:val="26"/>
        </w:rPr>
      </w:pPr>
      <w:r w:rsidRPr="007F23F6">
        <w:rPr>
          <w:rFonts w:ascii="Times New Roman" w:hAnsi="Times New Roman"/>
          <w:sz w:val="26"/>
          <w:szCs w:val="26"/>
        </w:rPr>
        <w:t>Глава Новостроевского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7F23F6">
        <w:rPr>
          <w:rFonts w:ascii="Times New Roman" w:hAnsi="Times New Roman"/>
          <w:sz w:val="26"/>
          <w:szCs w:val="26"/>
        </w:rPr>
        <w:t>муниципального образования</w:t>
      </w:r>
      <w:r w:rsidRPr="007F23F6">
        <w:rPr>
          <w:rFonts w:ascii="Times New Roman" w:hAnsi="Times New Roman"/>
          <w:sz w:val="26"/>
          <w:szCs w:val="26"/>
        </w:rPr>
        <w:tab/>
      </w:r>
      <w:r w:rsidRPr="007F23F6">
        <w:rPr>
          <w:rFonts w:ascii="Times New Roman" w:hAnsi="Times New Roman"/>
          <w:sz w:val="26"/>
          <w:szCs w:val="26"/>
        </w:rPr>
        <w:tab/>
      </w:r>
      <w:r w:rsidRPr="007F23F6">
        <w:rPr>
          <w:rFonts w:ascii="Times New Roman" w:hAnsi="Times New Roman"/>
          <w:sz w:val="26"/>
          <w:szCs w:val="26"/>
        </w:rPr>
        <w:tab/>
      </w:r>
      <w:r w:rsidRPr="007F23F6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Е.Н. Федяев</w:t>
      </w:r>
    </w:p>
    <w:p w:rsidR="0072731D" w:rsidRDefault="0072731D" w:rsidP="00777CFD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b/>
          <w:snapToGrid w:val="0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 xml:space="preserve">Приложение  </w:t>
      </w:r>
    </w:p>
    <w:p w:rsidR="0072731D" w:rsidRPr="003F369C" w:rsidRDefault="0072731D" w:rsidP="00777CFD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napToGrid w:val="0"/>
          <w:sz w:val="24"/>
          <w:szCs w:val="24"/>
        </w:rPr>
      </w:pPr>
      <w:r w:rsidRPr="003F369C">
        <w:rPr>
          <w:rFonts w:ascii="Times New Roman" w:hAnsi="Times New Roman"/>
          <w:snapToGrid w:val="0"/>
          <w:sz w:val="24"/>
          <w:szCs w:val="24"/>
        </w:rPr>
        <w:t xml:space="preserve">к </w:t>
      </w:r>
      <w:r>
        <w:rPr>
          <w:rFonts w:ascii="Times New Roman" w:hAnsi="Times New Roman"/>
          <w:snapToGrid w:val="0"/>
          <w:sz w:val="24"/>
          <w:szCs w:val="24"/>
        </w:rPr>
        <w:t>постановлению администрации Новостроевского сельского поселения от 15.01.2018 № 3</w:t>
      </w:r>
    </w:p>
    <w:p w:rsidR="0072731D" w:rsidRPr="003F369C" w:rsidRDefault="0072731D" w:rsidP="00777CFD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napToGrid w:val="0"/>
          <w:sz w:val="24"/>
          <w:szCs w:val="24"/>
        </w:rPr>
      </w:pPr>
    </w:p>
    <w:p w:rsidR="0072731D" w:rsidRDefault="0072731D" w:rsidP="00777CFD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4"/>
          <w:szCs w:val="24"/>
        </w:rPr>
      </w:pPr>
      <w:r w:rsidRPr="00B1107C">
        <w:rPr>
          <w:rFonts w:ascii="Times New Roman" w:hAnsi="Times New Roman"/>
          <w:b/>
          <w:snapToGrid w:val="0"/>
          <w:sz w:val="24"/>
          <w:szCs w:val="24"/>
        </w:rPr>
        <w:t>Приложение № 2</w:t>
      </w:r>
      <w:r w:rsidRPr="00B1107C">
        <w:rPr>
          <w:rFonts w:ascii="Times New Roman" w:hAnsi="Times New Roman"/>
          <w:b/>
          <w:snapToGrid w:val="0"/>
          <w:sz w:val="24"/>
          <w:szCs w:val="24"/>
        </w:rPr>
        <w:br/>
      </w:r>
      <w:r>
        <w:rPr>
          <w:rFonts w:ascii="Times New Roman" w:hAnsi="Times New Roman"/>
          <w:snapToGrid w:val="0"/>
          <w:sz w:val="24"/>
          <w:szCs w:val="24"/>
        </w:rPr>
        <w:t>к Положению</w:t>
      </w:r>
      <w:r w:rsidRPr="00DD0A65">
        <w:rPr>
          <w:rFonts w:ascii="Times New Roman" w:hAnsi="Times New Roman"/>
          <w:snapToGrid w:val="0"/>
          <w:sz w:val="24"/>
          <w:szCs w:val="24"/>
        </w:rPr>
        <w:t xml:space="preserve"> об оплате труда работников учреждений культуры, финансируемых за счет средств бюджета </w:t>
      </w:r>
      <w:r>
        <w:rPr>
          <w:rFonts w:ascii="Times New Roman" w:hAnsi="Times New Roman"/>
          <w:snapToGrid w:val="0"/>
          <w:sz w:val="24"/>
          <w:szCs w:val="24"/>
        </w:rPr>
        <w:t>Новостроевского</w:t>
      </w:r>
      <w:r w:rsidRPr="00DD0A65">
        <w:rPr>
          <w:rFonts w:ascii="Times New Roman" w:hAnsi="Times New Roman"/>
          <w:snapToGrid w:val="0"/>
          <w:sz w:val="24"/>
          <w:szCs w:val="24"/>
        </w:rPr>
        <w:t xml:space="preserve"> сельского поселения</w:t>
      </w:r>
    </w:p>
    <w:p w:rsidR="0072731D" w:rsidRDefault="0072731D" w:rsidP="00777CFD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</w:p>
    <w:p w:rsidR="0072731D" w:rsidRDefault="0072731D" w:rsidP="00777CFD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</w:p>
    <w:p w:rsidR="0072731D" w:rsidRPr="00B1107C" w:rsidRDefault="0072731D" w:rsidP="00777CFD">
      <w:pPr>
        <w:autoSpaceDE w:val="0"/>
        <w:autoSpaceDN w:val="0"/>
        <w:adjustRightInd w:val="0"/>
        <w:spacing w:after="0" w:line="240" w:lineRule="auto"/>
        <w:ind w:left="6521"/>
        <w:rPr>
          <w:rFonts w:ascii="Times New Roman" w:hAnsi="Times New Roman"/>
          <w:sz w:val="28"/>
          <w:szCs w:val="28"/>
        </w:rPr>
      </w:pPr>
    </w:p>
    <w:p w:rsidR="0072731D" w:rsidRPr="00260FAC" w:rsidRDefault="0072731D" w:rsidP="00777C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FAC">
        <w:rPr>
          <w:rFonts w:ascii="Times New Roman" w:hAnsi="Times New Roman"/>
          <w:b/>
          <w:sz w:val="28"/>
          <w:szCs w:val="28"/>
        </w:rPr>
        <w:t xml:space="preserve">Размеры минимальных окладов работников учреждений культуры, находящихся в ведении </w:t>
      </w:r>
      <w:r>
        <w:rPr>
          <w:rFonts w:ascii="Times New Roman" w:hAnsi="Times New Roman"/>
          <w:b/>
          <w:sz w:val="28"/>
          <w:szCs w:val="28"/>
        </w:rPr>
        <w:t>Новостроевского</w:t>
      </w:r>
      <w:r w:rsidRPr="00260FAC">
        <w:rPr>
          <w:rFonts w:ascii="Times New Roman" w:hAnsi="Times New Roman"/>
          <w:b/>
          <w:sz w:val="28"/>
          <w:szCs w:val="28"/>
        </w:rPr>
        <w:t xml:space="preserve"> сельского поселения.</w:t>
      </w:r>
    </w:p>
    <w:p w:rsidR="0072731D" w:rsidRPr="00260FAC" w:rsidRDefault="0072731D" w:rsidP="00777C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2731D" w:rsidRPr="00260FAC" w:rsidRDefault="0072731D" w:rsidP="00777CFD">
      <w:pPr>
        <w:pStyle w:val="ListParagraph"/>
        <w:numPr>
          <w:ilvl w:val="0"/>
          <w:numId w:val="20"/>
        </w:numPr>
        <w:ind w:left="0" w:firstLine="567"/>
        <w:rPr>
          <w:b/>
          <w:snapToGrid w:val="0"/>
          <w:sz w:val="28"/>
          <w:szCs w:val="28"/>
        </w:rPr>
      </w:pPr>
      <w:r w:rsidRPr="00260FAC">
        <w:rPr>
          <w:b/>
          <w:snapToGrid w:val="0"/>
          <w:sz w:val="28"/>
          <w:szCs w:val="28"/>
        </w:rPr>
        <w:t>Руководители:</w:t>
      </w:r>
    </w:p>
    <w:p w:rsidR="0072731D" w:rsidRPr="00260FAC" w:rsidRDefault="0072731D" w:rsidP="00777CFD">
      <w:pPr>
        <w:pStyle w:val="ListParagraph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260FAC">
        <w:rPr>
          <w:i/>
          <w:sz w:val="28"/>
          <w:szCs w:val="28"/>
        </w:rPr>
        <w:t>Директор муниципального казенного учреждения культуры</w:t>
      </w:r>
      <w:r w:rsidRPr="00260FAC">
        <w:rPr>
          <w:sz w:val="28"/>
          <w:szCs w:val="28"/>
        </w:rPr>
        <w:t xml:space="preserve"> – </w:t>
      </w:r>
      <w:r>
        <w:rPr>
          <w:sz w:val="28"/>
          <w:szCs w:val="28"/>
        </w:rPr>
        <w:t>13 000,00</w:t>
      </w:r>
      <w:r w:rsidRPr="00260FAC">
        <w:rPr>
          <w:sz w:val="28"/>
          <w:szCs w:val="28"/>
        </w:rPr>
        <w:t xml:space="preserve"> руб.</w:t>
      </w:r>
    </w:p>
    <w:p w:rsidR="0072731D" w:rsidRPr="00260FAC" w:rsidRDefault="0072731D" w:rsidP="00777CFD">
      <w:pPr>
        <w:pStyle w:val="ListParagraph"/>
        <w:ind w:left="567"/>
        <w:outlineLvl w:val="1"/>
        <w:rPr>
          <w:b/>
          <w:sz w:val="28"/>
          <w:szCs w:val="28"/>
        </w:rPr>
      </w:pPr>
    </w:p>
    <w:p w:rsidR="0072731D" w:rsidRPr="00260FAC" w:rsidRDefault="0072731D" w:rsidP="00777CFD">
      <w:pPr>
        <w:pStyle w:val="ListParagraph"/>
        <w:ind w:left="567"/>
        <w:outlineLvl w:val="1"/>
        <w:rPr>
          <w:b/>
          <w:sz w:val="28"/>
          <w:szCs w:val="28"/>
        </w:rPr>
      </w:pPr>
    </w:p>
    <w:p w:rsidR="0072731D" w:rsidRPr="00260FAC" w:rsidRDefault="0072731D" w:rsidP="00777CFD">
      <w:pPr>
        <w:pStyle w:val="ListParagraph"/>
        <w:numPr>
          <w:ilvl w:val="0"/>
          <w:numId w:val="20"/>
        </w:numPr>
        <w:ind w:left="0" w:firstLine="567"/>
        <w:outlineLvl w:val="1"/>
        <w:rPr>
          <w:b/>
          <w:sz w:val="28"/>
          <w:szCs w:val="28"/>
        </w:rPr>
      </w:pPr>
      <w:r w:rsidRPr="00260FAC">
        <w:rPr>
          <w:b/>
          <w:sz w:val="28"/>
          <w:szCs w:val="28"/>
        </w:rPr>
        <w:t>Профессиональная квалификационная группа «Должности руководящего состава учреждений культуры» - с</w:t>
      </w:r>
      <w:r w:rsidRPr="00260FAC">
        <w:rPr>
          <w:b/>
          <w:snapToGrid w:val="0"/>
          <w:sz w:val="28"/>
          <w:szCs w:val="28"/>
        </w:rPr>
        <w:t>пециалисты:</w:t>
      </w:r>
    </w:p>
    <w:p w:rsidR="0072731D" w:rsidRPr="00260FAC" w:rsidRDefault="0072731D" w:rsidP="00777CFD">
      <w:pPr>
        <w:pStyle w:val="ListParagraph"/>
        <w:numPr>
          <w:ilvl w:val="0"/>
          <w:numId w:val="19"/>
        </w:numPr>
        <w:ind w:left="0" w:firstLine="567"/>
        <w:rPr>
          <w:snapToGrid w:val="0"/>
          <w:sz w:val="28"/>
          <w:szCs w:val="28"/>
        </w:rPr>
      </w:pPr>
      <w:r w:rsidRPr="00260FAC">
        <w:rPr>
          <w:i/>
          <w:snapToGrid w:val="0"/>
          <w:sz w:val="28"/>
          <w:szCs w:val="28"/>
        </w:rPr>
        <w:t>Художественный руководитель</w:t>
      </w:r>
      <w:r w:rsidRPr="00260FAC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7 776,00</w:t>
      </w:r>
      <w:r w:rsidRPr="00260FAC">
        <w:rPr>
          <w:snapToGrid w:val="0"/>
          <w:sz w:val="28"/>
          <w:szCs w:val="28"/>
        </w:rPr>
        <w:t xml:space="preserve"> руб.</w:t>
      </w:r>
    </w:p>
    <w:sectPr w:rsidR="0072731D" w:rsidRPr="00260FAC" w:rsidSect="003A3FC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31D" w:rsidRDefault="0072731D" w:rsidP="006E3EB4">
      <w:pPr>
        <w:spacing w:after="0" w:line="240" w:lineRule="auto"/>
      </w:pPr>
      <w:r>
        <w:separator/>
      </w:r>
    </w:p>
  </w:endnote>
  <w:endnote w:type="continuationSeparator" w:id="0">
    <w:p w:rsidR="0072731D" w:rsidRDefault="0072731D" w:rsidP="006E3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31D" w:rsidRDefault="0072731D" w:rsidP="006E3EB4">
      <w:pPr>
        <w:spacing w:after="0" w:line="240" w:lineRule="auto"/>
      </w:pPr>
      <w:r>
        <w:separator/>
      </w:r>
    </w:p>
  </w:footnote>
  <w:footnote w:type="continuationSeparator" w:id="0">
    <w:p w:rsidR="0072731D" w:rsidRDefault="0072731D" w:rsidP="006E3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C16B7"/>
    <w:multiLevelType w:val="hybridMultilevel"/>
    <w:tmpl w:val="1B4805D6"/>
    <w:lvl w:ilvl="0" w:tplc="8F0ADB78">
      <w:start w:val="1"/>
      <w:numFmt w:val="bullet"/>
      <w:suff w:val="space"/>
      <w:lvlText w:val="-"/>
      <w:lvlJc w:val="left"/>
      <w:pPr>
        <w:ind w:left="200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585411B"/>
    <w:multiLevelType w:val="multilevel"/>
    <w:tmpl w:val="6A3010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>
    <w:nsid w:val="1CC44BA3"/>
    <w:multiLevelType w:val="hybridMultilevel"/>
    <w:tmpl w:val="E8F0F614"/>
    <w:lvl w:ilvl="0" w:tplc="05CCA60E">
      <w:start w:val="1"/>
      <w:numFmt w:val="bullet"/>
      <w:lvlText w:val="-"/>
      <w:lvlJc w:val="left"/>
      <w:pPr>
        <w:ind w:left="2007" w:hanging="360"/>
      </w:pPr>
      <w:rPr>
        <w:rFonts w:ascii="Simplified Arabic" w:hAnsi="Simplified Arabic"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  <w:rPr>
        <w:rFonts w:cs="Times New Roman"/>
      </w:rPr>
    </w:lvl>
  </w:abstractNum>
  <w:abstractNum w:abstractNumId="3">
    <w:nsid w:val="1D9F10A3"/>
    <w:multiLevelType w:val="hybridMultilevel"/>
    <w:tmpl w:val="4030F85A"/>
    <w:lvl w:ilvl="0" w:tplc="941A44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4C7206"/>
    <w:multiLevelType w:val="hybridMultilevel"/>
    <w:tmpl w:val="20E6787C"/>
    <w:lvl w:ilvl="0" w:tplc="1A7A167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1350AB"/>
    <w:multiLevelType w:val="multilevel"/>
    <w:tmpl w:val="4BDA4420"/>
    <w:lvl w:ilvl="0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6">
    <w:nsid w:val="249402A1"/>
    <w:multiLevelType w:val="hybridMultilevel"/>
    <w:tmpl w:val="751667AC"/>
    <w:lvl w:ilvl="0" w:tplc="599E79E4">
      <w:start w:val="1"/>
      <w:numFmt w:val="bullet"/>
      <w:suff w:val="space"/>
      <w:lvlText w:val="-"/>
      <w:lvlJc w:val="left"/>
      <w:pPr>
        <w:ind w:left="2934" w:hanging="360"/>
      </w:pPr>
      <w:rPr>
        <w:rFonts w:ascii="Simplified Arabic" w:hAnsi="Simplified Arabic" w:hint="default"/>
      </w:rPr>
    </w:lvl>
    <w:lvl w:ilvl="1" w:tplc="05CCA60E">
      <w:start w:val="1"/>
      <w:numFmt w:val="bullet"/>
      <w:lvlText w:val="-"/>
      <w:lvlJc w:val="left"/>
      <w:pPr>
        <w:ind w:left="1070" w:hanging="360"/>
      </w:pPr>
      <w:rPr>
        <w:rFonts w:ascii="Simplified Arabic" w:hAnsi="Simplified Arabic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291675ED"/>
    <w:multiLevelType w:val="multilevel"/>
    <w:tmpl w:val="35BA8B3E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8">
    <w:nsid w:val="2C6D7DC1"/>
    <w:multiLevelType w:val="hybridMultilevel"/>
    <w:tmpl w:val="99ECA2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AE29E90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6812A27"/>
    <w:multiLevelType w:val="hybridMultilevel"/>
    <w:tmpl w:val="B1048160"/>
    <w:lvl w:ilvl="0" w:tplc="05C24ACA">
      <w:start w:val="1"/>
      <w:numFmt w:val="russianLower"/>
      <w:suff w:val="space"/>
      <w:lvlText w:val="%1)"/>
      <w:lvlJc w:val="left"/>
      <w:pPr>
        <w:ind w:left="20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  <w:rPr>
        <w:rFonts w:cs="Times New Roman"/>
      </w:rPr>
    </w:lvl>
  </w:abstractNum>
  <w:abstractNum w:abstractNumId="10">
    <w:nsid w:val="3AAB7EBA"/>
    <w:multiLevelType w:val="multilevel"/>
    <w:tmpl w:val="8FF4216A"/>
    <w:lvl w:ilvl="0">
      <w:start w:val="1"/>
      <w:numFmt w:val="decimal"/>
      <w:suff w:val="space"/>
      <w:lvlText w:val="%1."/>
      <w:lvlJc w:val="left"/>
      <w:pPr>
        <w:ind w:left="3841" w:hanging="1005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11">
    <w:nsid w:val="3AEC2387"/>
    <w:multiLevelType w:val="hybridMultilevel"/>
    <w:tmpl w:val="8E968110"/>
    <w:lvl w:ilvl="0" w:tplc="24AA0B0E">
      <w:start w:val="1"/>
      <w:numFmt w:val="bullet"/>
      <w:suff w:val="space"/>
      <w:lvlText w:val="-"/>
      <w:lvlJc w:val="left"/>
      <w:pPr>
        <w:ind w:left="786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471F21FA"/>
    <w:multiLevelType w:val="hybridMultilevel"/>
    <w:tmpl w:val="3E5A87C4"/>
    <w:lvl w:ilvl="0" w:tplc="05CCA60E">
      <w:start w:val="1"/>
      <w:numFmt w:val="bullet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13">
    <w:nsid w:val="47265175"/>
    <w:multiLevelType w:val="hybridMultilevel"/>
    <w:tmpl w:val="7A6AA074"/>
    <w:lvl w:ilvl="0" w:tplc="05CCA60E">
      <w:start w:val="1"/>
      <w:numFmt w:val="bullet"/>
      <w:lvlText w:val="-"/>
      <w:lvlJc w:val="left"/>
      <w:pPr>
        <w:ind w:left="272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14">
    <w:nsid w:val="518E6A66"/>
    <w:multiLevelType w:val="hybridMultilevel"/>
    <w:tmpl w:val="3AA889CC"/>
    <w:lvl w:ilvl="0" w:tplc="6018D6C8">
      <w:start w:val="1"/>
      <w:numFmt w:val="decimal"/>
      <w:suff w:val="space"/>
      <w:lvlText w:val="%1."/>
      <w:lvlJc w:val="left"/>
      <w:pPr>
        <w:ind w:left="927" w:hanging="360"/>
      </w:pPr>
      <w:rPr>
        <w:rFonts w:eastAsia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>
    <w:nsid w:val="58DF3E2E"/>
    <w:multiLevelType w:val="hybridMultilevel"/>
    <w:tmpl w:val="C798D038"/>
    <w:lvl w:ilvl="0" w:tplc="20EC5D32">
      <w:start w:val="1"/>
      <w:numFmt w:val="russianLower"/>
      <w:suff w:val="space"/>
      <w:lvlText w:val="%1)"/>
      <w:lvlJc w:val="left"/>
      <w:pPr>
        <w:ind w:left="20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  <w:rPr>
        <w:rFonts w:cs="Times New Roman"/>
      </w:rPr>
    </w:lvl>
  </w:abstractNum>
  <w:abstractNum w:abstractNumId="16">
    <w:nsid w:val="5933433A"/>
    <w:multiLevelType w:val="hybridMultilevel"/>
    <w:tmpl w:val="C34849DC"/>
    <w:lvl w:ilvl="0" w:tplc="E55A398A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24202F"/>
    <w:multiLevelType w:val="hybridMultilevel"/>
    <w:tmpl w:val="A5AEB35A"/>
    <w:lvl w:ilvl="0" w:tplc="599E79E4">
      <w:start w:val="1"/>
      <w:numFmt w:val="bullet"/>
      <w:suff w:val="space"/>
      <w:lvlText w:val="-"/>
      <w:lvlJc w:val="left"/>
      <w:pPr>
        <w:ind w:left="200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6AE17A01"/>
    <w:multiLevelType w:val="hybridMultilevel"/>
    <w:tmpl w:val="88EE7992"/>
    <w:lvl w:ilvl="0" w:tplc="DF729640">
      <w:start w:val="1"/>
      <w:numFmt w:val="decimal"/>
      <w:lvlText w:val="%1)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6D3E23DC"/>
    <w:multiLevelType w:val="multilevel"/>
    <w:tmpl w:val="AE5C7CC8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eastAsia="Times New Roman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216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cs="Times New Roman" w:hint="default"/>
      </w:rPr>
    </w:lvl>
  </w:abstractNum>
  <w:abstractNum w:abstractNumId="20">
    <w:nsid w:val="75E9396D"/>
    <w:multiLevelType w:val="multilevel"/>
    <w:tmpl w:val="A3FED3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cs="Times New Roman" w:hint="default"/>
      </w:rPr>
    </w:lvl>
  </w:abstractNum>
  <w:abstractNum w:abstractNumId="21">
    <w:nsid w:val="76946AFE"/>
    <w:multiLevelType w:val="multilevel"/>
    <w:tmpl w:val="590239E6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isLgl/>
      <w:suff w:val="space"/>
      <w:lvlText w:val="%1.%2."/>
      <w:lvlJc w:val="left"/>
      <w:pPr>
        <w:ind w:left="1713" w:hanging="720"/>
      </w:pPr>
      <w:rPr>
        <w:rFonts w:cs="Times New Roman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8"/>
  </w:num>
  <w:num w:numId="4">
    <w:abstractNumId w:val="5"/>
  </w:num>
  <w:num w:numId="5">
    <w:abstractNumId w:val="4"/>
  </w:num>
  <w:num w:numId="6">
    <w:abstractNumId w:val="7"/>
  </w:num>
  <w:num w:numId="7">
    <w:abstractNumId w:val="15"/>
  </w:num>
  <w:num w:numId="8">
    <w:abstractNumId w:val="0"/>
  </w:num>
  <w:num w:numId="9">
    <w:abstractNumId w:val="17"/>
  </w:num>
  <w:num w:numId="10">
    <w:abstractNumId w:val="1"/>
  </w:num>
  <w:num w:numId="11">
    <w:abstractNumId w:val="8"/>
  </w:num>
  <w:num w:numId="12">
    <w:abstractNumId w:val="19"/>
  </w:num>
  <w:num w:numId="13">
    <w:abstractNumId w:val="9"/>
  </w:num>
  <w:num w:numId="14">
    <w:abstractNumId w:val="12"/>
  </w:num>
  <w:num w:numId="15">
    <w:abstractNumId w:val="13"/>
  </w:num>
  <w:num w:numId="16">
    <w:abstractNumId w:val="2"/>
  </w:num>
  <w:num w:numId="17">
    <w:abstractNumId w:val="14"/>
  </w:num>
  <w:num w:numId="18">
    <w:abstractNumId w:val="6"/>
  </w:num>
  <w:num w:numId="19">
    <w:abstractNumId w:val="11"/>
  </w:num>
  <w:num w:numId="20">
    <w:abstractNumId w:val="16"/>
  </w:num>
  <w:num w:numId="21">
    <w:abstractNumId w:val="3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FC7"/>
    <w:rsid w:val="000013E4"/>
    <w:rsid w:val="00083451"/>
    <w:rsid w:val="001173A2"/>
    <w:rsid w:val="001A29BC"/>
    <w:rsid w:val="001C3EB7"/>
    <w:rsid w:val="001D179D"/>
    <w:rsid w:val="002033D8"/>
    <w:rsid w:val="002168D5"/>
    <w:rsid w:val="002229A4"/>
    <w:rsid w:val="00237891"/>
    <w:rsid w:val="0024643A"/>
    <w:rsid w:val="002528D1"/>
    <w:rsid w:val="00260FAC"/>
    <w:rsid w:val="002A569D"/>
    <w:rsid w:val="002C7033"/>
    <w:rsid w:val="002D1FA8"/>
    <w:rsid w:val="002D4E58"/>
    <w:rsid w:val="002E5665"/>
    <w:rsid w:val="00320EF2"/>
    <w:rsid w:val="003600FA"/>
    <w:rsid w:val="003854E5"/>
    <w:rsid w:val="003A3FC7"/>
    <w:rsid w:val="003B2196"/>
    <w:rsid w:val="003B2678"/>
    <w:rsid w:val="003B3915"/>
    <w:rsid w:val="003E5B70"/>
    <w:rsid w:val="003F369C"/>
    <w:rsid w:val="00406834"/>
    <w:rsid w:val="00474912"/>
    <w:rsid w:val="004D1C00"/>
    <w:rsid w:val="005363EC"/>
    <w:rsid w:val="005A6946"/>
    <w:rsid w:val="005C13CA"/>
    <w:rsid w:val="005C7D50"/>
    <w:rsid w:val="005D06B6"/>
    <w:rsid w:val="00636A66"/>
    <w:rsid w:val="00637451"/>
    <w:rsid w:val="00657EFD"/>
    <w:rsid w:val="00660479"/>
    <w:rsid w:val="00677CFA"/>
    <w:rsid w:val="00695D0B"/>
    <w:rsid w:val="006B25BC"/>
    <w:rsid w:val="006C6A30"/>
    <w:rsid w:val="006E3EB4"/>
    <w:rsid w:val="006F2F75"/>
    <w:rsid w:val="0072731D"/>
    <w:rsid w:val="00747DB1"/>
    <w:rsid w:val="00776E06"/>
    <w:rsid w:val="00777CFD"/>
    <w:rsid w:val="007B085C"/>
    <w:rsid w:val="007B59D5"/>
    <w:rsid w:val="007F23F6"/>
    <w:rsid w:val="007F3BEE"/>
    <w:rsid w:val="00806141"/>
    <w:rsid w:val="008101C7"/>
    <w:rsid w:val="008257E1"/>
    <w:rsid w:val="008504C5"/>
    <w:rsid w:val="00855D16"/>
    <w:rsid w:val="0086761E"/>
    <w:rsid w:val="00872ED6"/>
    <w:rsid w:val="00893BE0"/>
    <w:rsid w:val="008E26D9"/>
    <w:rsid w:val="008E5975"/>
    <w:rsid w:val="008F391E"/>
    <w:rsid w:val="00911442"/>
    <w:rsid w:val="00990A28"/>
    <w:rsid w:val="009B50D0"/>
    <w:rsid w:val="009B6817"/>
    <w:rsid w:val="009D6371"/>
    <w:rsid w:val="009E5B7F"/>
    <w:rsid w:val="009F1FF1"/>
    <w:rsid w:val="009F3B72"/>
    <w:rsid w:val="009F666F"/>
    <w:rsid w:val="00A20E23"/>
    <w:rsid w:val="00AF7EED"/>
    <w:rsid w:val="00B1107C"/>
    <w:rsid w:val="00B557D5"/>
    <w:rsid w:val="00B642EA"/>
    <w:rsid w:val="00B66A48"/>
    <w:rsid w:val="00B803F2"/>
    <w:rsid w:val="00B959E5"/>
    <w:rsid w:val="00BC6E4D"/>
    <w:rsid w:val="00BD2D13"/>
    <w:rsid w:val="00BF2F84"/>
    <w:rsid w:val="00C22CC7"/>
    <w:rsid w:val="00C3312D"/>
    <w:rsid w:val="00C54F14"/>
    <w:rsid w:val="00C55B04"/>
    <w:rsid w:val="00C936C6"/>
    <w:rsid w:val="00CD3731"/>
    <w:rsid w:val="00CE32F9"/>
    <w:rsid w:val="00D1026E"/>
    <w:rsid w:val="00D44C3E"/>
    <w:rsid w:val="00D65C07"/>
    <w:rsid w:val="00DD0A65"/>
    <w:rsid w:val="00DD7314"/>
    <w:rsid w:val="00DF6DFF"/>
    <w:rsid w:val="00E3141E"/>
    <w:rsid w:val="00E33405"/>
    <w:rsid w:val="00EA7C9B"/>
    <w:rsid w:val="00EB0995"/>
    <w:rsid w:val="00ED69C5"/>
    <w:rsid w:val="00F20B5E"/>
    <w:rsid w:val="00F26107"/>
    <w:rsid w:val="00F46922"/>
    <w:rsid w:val="00F61E1D"/>
    <w:rsid w:val="00FB6388"/>
    <w:rsid w:val="00FF3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2F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A3FC7"/>
    <w:rPr>
      <w:lang w:eastAsia="en-US"/>
    </w:rPr>
  </w:style>
  <w:style w:type="paragraph" w:styleId="ListParagraph">
    <w:name w:val="List Paragraph"/>
    <w:basedOn w:val="Normal"/>
    <w:uiPriority w:val="99"/>
    <w:qFormat/>
    <w:rsid w:val="008504C5"/>
    <w:pPr>
      <w:autoSpaceDE w:val="0"/>
      <w:autoSpaceDN w:val="0"/>
      <w:adjustRightInd w:val="0"/>
      <w:spacing w:after="0" w:line="240" w:lineRule="auto"/>
      <w:ind w:left="1287"/>
      <w:contextualSpacing/>
      <w:jc w:val="both"/>
    </w:pPr>
    <w:rPr>
      <w:rFonts w:ascii="Times New Roman" w:hAnsi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rsid w:val="006E3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E3EB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E3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E3EB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0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3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6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521</TotalTime>
  <Pages>2</Pages>
  <Words>407</Words>
  <Characters>2322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35</cp:revision>
  <cp:lastPrinted>2018-02-05T00:58:00Z</cp:lastPrinted>
  <dcterms:created xsi:type="dcterms:W3CDTF">2014-03-21T06:28:00Z</dcterms:created>
  <dcterms:modified xsi:type="dcterms:W3CDTF">2018-02-05T00:58:00Z</dcterms:modified>
</cp:coreProperties>
</file>